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598"/>
        <w:gridCol w:w="4758"/>
      </w:tblGrid>
      <w:tr w:rsidR="00670EE8" w:rsidRPr="002C09A6" w:rsidTr="004358DE">
        <w:trPr>
          <w:trHeight w:val="1845"/>
        </w:trPr>
        <w:tc>
          <w:tcPr>
            <w:tcW w:w="4865" w:type="dxa"/>
            <w:shd w:val="clear" w:color="auto" w:fill="auto"/>
          </w:tcPr>
          <w:p w:rsidR="00670EE8" w:rsidRPr="002C09A6" w:rsidRDefault="00670EE8" w:rsidP="00435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C09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A287AC1" wp14:editId="2DFA26B7">
                  <wp:extent cx="1457325" cy="1047750"/>
                  <wp:effectExtent l="0" t="0" r="9525" b="0"/>
                  <wp:docPr id="1" name="Slika 1" descr="D:\Dokumenti\Desktop\Snimka zaslona 2026-09-17 0929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i\Desktop\Snimka zaslona 2026-09-17 0929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EE8" w:rsidRPr="002C09A6" w:rsidRDefault="00670EE8" w:rsidP="004358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162" w:type="dxa"/>
            <w:shd w:val="clear" w:color="auto" w:fill="auto"/>
          </w:tcPr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REPUBLIKA HRVATSKA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KARLOVAČKA ŽUPANIJA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  <w:t xml:space="preserve">OSNOVNA ŠKOLA SLUNJ 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OIB: 03563866616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Školska ulica 17, 47240 Slunj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Tel: 047 / 777-610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E-mail: </w:t>
            </w:r>
            <w:hyperlink r:id="rId7" w:history="1">
              <w:r w:rsidRPr="002C09A6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AU" w:eastAsia="hr-HR"/>
                </w:rPr>
                <w:t>ured</w:t>
              </w:r>
              <w:r w:rsidRPr="002C09A6">
                <w:rPr>
                  <w:rFonts w:ascii="Times New Roman" w:eastAsia="Calibri" w:hAnsi="Times New Roman" w:cs="Times New Roman"/>
                  <w:color w:val="0563C1"/>
                  <w:sz w:val="18"/>
                  <w:szCs w:val="18"/>
                  <w:u w:val="single"/>
                  <w:lang w:eastAsia="hr-HR"/>
                </w:rPr>
                <w:t>@os-s</w:t>
              </w:r>
              <w:r w:rsidRPr="002C09A6">
                <w:rPr>
                  <w:rFonts w:ascii="Times New Roman" w:eastAsia="Calibri" w:hAnsi="Times New Roman" w:cs="Times New Roman"/>
                  <w:color w:val="0563C1"/>
                  <w:sz w:val="18"/>
                  <w:szCs w:val="18"/>
                  <w:u w:val="single"/>
                  <w:lang w:val="en-AU" w:eastAsia="hr-HR"/>
                </w:rPr>
                <w:t>lunj</w:t>
              </w:r>
              <w:r w:rsidRPr="002C09A6">
                <w:rPr>
                  <w:rFonts w:ascii="Times New Roman" w:eastAsia="Calibri" w:hAnsi="Times New Roman" w:cs="Times New Roman"/>
                  <w:color w:val="0563C1"/>
                  <w:sz w:val="18"/>
                  <w:szCs w:val="18"/>
                  <w:u w:val="single"/>
                  <w:lang w:eastAsia="hr-HR"/>
                </w:rPr>
                <w:t>.skole.h</w:t>
              </w:r>
              <w:r w:rsidRPr="002C09A6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eastAsia="hr-HR"/>
                </w:rPr>
                <w:t>r</w:t>
              </w:r>
            </w:hyperlink>
            <w:r w:rsidRPr="002C09A6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:rsidR="00670EE8" w:rsidRPr="002C09A6" w:rsidRDefault="00670EE8" w:rsidP="004358DE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EF5A73" w:rsidRDefault="00841F53" w:rsidP="00841F53">
      <w:pPr>
        <w:pStyle w:val="Bezproreda"/>
        <w:spacing w:line="20" w:lineRule="atLeast"/>
        <w:jc w:val="center"/>
        <w:rPr>
          <w:rFonts w:ascii="Arial" w:hAnsi="Arial" w:cs="Arial"/>
          <w:b/>
          <w:sz w:val="22"/>
          <w:szCs w:val="22"/>
        </w:rPr>
      </w:pPr>
      <w:r w:rsidRPr="00EF5A73">
        <w:rPr>
          <w:rFonts w:ascii="Arial" w:hAnsi="Arial" w:cs="Arial"/>
          <w:b/>
          <w:sz w:val="22"/>
          <w:szCs w:val="22"/>
        </w:rPr>
        <w:t>Prijava na javni poziv za korištenje sportske dvorane Osnovne škole Slunj</w:t>
      </w:r>
    </w:p>
    <w:p w:rsidR="00841F53" w:rsidRPr="00EF5A73" w:rsidRDefault="00150CDE" w:rsidP="00841F53">
      <w:pPr>
        <w:pStyle w:val="Bezproreda"/>
        <w:spacing w:line="20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 školskoj 20</w:t>
      </w:r>
      <w:r w:rsidR="00093A33">
        <w:rPr>
          <w:rFonts w:ascii="Arial" w:hAnsi="Arial" w:cs="Arial"/>
          <w:b/>
          <w:sz w:val="22"/>
          <w:szCs w:val="22"/>
        </w:rPr>
        <w:t>2</w:t>
      </w:r>
      <w:r w:rsidR="005B71F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./202</w:t>
      </w:r>
      <w:r w:rsidR="005B71F6">
        <w:rPr>
          <w:rFonts w:ascii="Arial" w:hAnsi="Arial" w:cs="Arial"/>
          <w:b/>
          <w:sz w:val="22"/>
          <w:szCs w:val="22"/>
        </w:rPr>
        <w:t>7</w:t>
      </w:r>
      <w:r w:rsidR="00841F53" w:rsidRPr="00EF5A73">
        <w:rPr>
          <w:rFonts w:ascii="Arial" w:hAnsi="Arial" w:cs="Arial"/>
          <w:b/>
          <w:sz w:val="22"/>
          <w:szCs w:val="22"/>
        </w:rPr>
        <w:t>. godini</w:t>
      </w:r>
    </w:p>
    <w:p w:rsidR="00841F53" w:rsidRPr="00841F53" w:rsidRDefault="00841F53" w:rsidP="00841F53">
      <w:pPr>
        <w:spacing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>Molimo Vas da nam omogućite korištenje školske športske dvorane u terminima: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</w:r>
      <w:r w:rsidRPr="00841F53">
        <w:rPr>
          <w:rFonts w:ascii="Arial" w:hAnsi="Arial" w:cs="Arial"/>
        </w:rPr>
        <w:softHyphen/>
        <w:t>______________________________</w:t>
      </w:r>
      <w:proofErr w:type="spellStart"/>
      <w:r w:rsidRPr="00841F53">
        <w:rPr>
          <w:rFonts w:ascii="Arial" w:hAnsi="Arial" w:cs="Arial"/>
        </w:rPr>
        <w:t>od________do</w:t>
      </w:r>
      <w:proofErr w:type="spellEnd"/>
      <w:r w:rsidRPr="00841F53">
        <w:rPr>
          <w:rFonts w:ascii="Arial" w:hAnsi="Arial" w:cs="Arial"/>
        </w:rPr>
        <w:t xml:space="preserve">_________ 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>______________________________</w:t>
      </w:r>
      <w:proofErr w:type="spellStart"/>
      <w:r w:rsidRPr="00841F53">
        <w:rPr>
          <w:rFonts w:ascii="Arial" w:hAnsi="Arial" w:cs="Arial"/>
        </w:rPr>
        <w:t>od________do</w:t>
      </w:r>
      <w:proofErr w:type="spellEnd"/>
      <w:r w:rsidRPr="00841F53">
        <w:rPr>
          <w:rFonts w:ascii="Arial" w:hAnsi="Arial" w:cs="Arial"/>
        </w:rPr>
        <w:t>_________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>______________________________</w:t>
      </w:r>
      <w:proofErr w:type="spellStart"/>
      <w:r w:rsidRPr="00841F53">
        <w:rPr>
          <w:rFonts w:ascii="Arial" w:hAnsi="Arial" w:cs="Arial"/>
        </w:rPr>
        <w:t>od________do</w:t>
      </w:r>
      <w:proofErr w:type="spellEnd"/>
      <w:r w:rsidRPr="00841F53">
        <w:rPr>
          <w:rFonts w:ascii="Arial" w:hAnsi="Arial" w:cs="Arial"/>
        </w:rPr>
        <w:t>_________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>______________________________</w:t>
      </w:r>
      <w:proofErr w:type="spellStart"/>
      <w:r w:rsidRPr="00841F53">
        <w:rPr>
          <w:rFonts w:ascii="Arial" w:hAnsi="Arial" w:cs="Arial"/>
        </w:rPr>
        <w:t>od________do</w:t>
      </w:r>
      <w:proofErr w:type="spellEnd"/>
      <w:r w:rsidRPr="00841F53">
        <w:rPr>
          <w:rFonts w:ascii="Arial" w:hAnsi="Arial" w:cs="Arial"/>
        </w:rPr>
        <w:t>_________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>S korištenjem bi poč</w:t>
      </w:r>
      <w:r w:rsidR="00150CDE">
        <w:rPr>
          <w:rFonts w:ascii="Arial" w:hAnsi="Arial" w:cs="Arial"/>
        </w:rPr>
        <w:t>eli   _____________________ 20</w:t>
      </w:r>
      <w:r w:rsidR="00E90CF5">
        <w:rPr>
          <w:rFonts w:ascii="Arial" w:hAnsi="Arial" w:cs="Arial"/>
        </w:rPr>
        <w:t>__</w:t>
      </w:r>
      <w:r w:rsidRPr="00841F53">
        <w:rPr>
          <w:rFonts w:ascii="Arial" w:hAnsi="Arial" w:cs="Arial"/>
        </w:rPr>
        <w:t>. god.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 xml:space="preserve">Dvoranu bi koristili </w:t>
      </w:r>
      <w:r w:rsidR="00150CDE">
        <w:rPr>
          <w:rFonts w:ascii="Arial" w:hAnsi="Arial" w:cs="Arial"/>
        </w:rPr>
        <w:t>do    _____________________</w:t>
      </w:r>
      <w:r w:rsidR="00E90CF5">
        <w:rPr>
          <w:rFonts w:ascii="Arial" w:hAnsi="Arial" w:cs="Arial"/>
        </w:rPr>
        <w:t>_</w:t>
      </w:r>
      <w:r w:rsidR="00150CDE">
        <w:rPr>
          <w:rFonts w:ascii="Arial" w:hAnsi="Arial" w:cs="Arial"/>
        </w:rPr>
        <w:t>20</w:t>
      </w:r>
      <w:r w:rsidR="00093A33">
        <w:rPr>
          <w:rFonts w:ascii="Arial" w:hAnsi="Arial" w:cs="Arial"/>
        </w:rPr>
        <w:t>__</w:t>
      </w:r>
      <w:r w:rsidRPr="00841F53">
        <w:rPr>
          <w:rFonts w:ascii="Arial" w:hAnsi="Arial" w:cs="Arial"/>
        </w:rPr>
        <w:t>. god.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  <w:r w:rsidRPr="00841F53">
        <w:rPr>
          <w:rFonts w:ascii="Arial" w:hAnsi="Arial" w:cs="Arial"/>
        </w:rPr>
        <w:t xml:space="preserve">Aktivnost za  koju  se  podnosi zahtjev   _____________________________ </w:t>
      </w:r>
    </w:p>
    <w:p w:rsidR="00841F53" w:rsidRP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  <w:r w:rsidRPr="00841F53">
        <w:rPr>
          <w:rFonts w:ascii="Arial" w:hAnsi="Arial" w:cs="Arial"/>
        </w:rPr>
        <w:t>Korisnik ______________________________________</w:t>
      </w: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  <w:r w:rsidRPr="00841F53">
        <w:rPr>
          <w:rFonts w:ascii="Arial" w:hAnsi="Arial" w:cs="Arial"/>
        </w:rPr>
        <w:t>OIB: _________________________________________</w:t>
      </w: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  <w:r w:rsidRPr="00841F53">
        <w:rPr>
          <w:rFonts w:ascii="Arial" w:hAnsi="Arial" w:cs="Arial"/>
        </w:rPr>
        <w:t>Tel./mob. _____________________________________</w:t>
      </w: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</w:p>
    <w:p w:rsidR="00841F53" w:rsidRPr="00841F53" w:rsidRDefault="00841F53" w:rsidP="00841F53">
      <w:pPr>
        <w:spacing w:after="0" w:line="240" w:lineRule="auto"/>
        <w:rPr>
          <w:rFonts w:ascii="Arial" w:hAnsi="Arial" w:cs="Arial"/>
        </w:rPr>
      </w:pPr>
      <w:r w:rsidRPr="00841F53">
        <w:rPr>
          <w:rFonts w:ascii="Arial" w:hAnsi="Arial" w:cs="Arial"/>
        </w:rPr>
        <w:t xml:space="preserve">Adresa _______________________________________  </w:t>
      </w:r>
    </w:p>
    <w:p w:rsidR="00841F53" w:rsidRDefault="00841F53" w:rsidP="00841F53">
      <w:pPr>
        <w:pStyle w:val="StandardWeb"/>
        <w:spacing w:after="0" w:afterAutospacing="0" w:line="20" w:lineRule="atLeast"/>
        <w:jc w:val="both"/>
        <w:rPr>
          <w:rFonts w:ascii="Arial" w:hAnsi="Arial" w:cs="Arial"/>
          <w:sz w:val="22"/>
          <w:szCs w:val="22"/>
        </w:rPr>
      </w:pPr>
      <w:r w:rsidRPr="00841F53">
        <w:rPr>
          <w:rFonts w:ascii="Arial" w:hAnsi="Arial" w:cs="Arial"/>
          <w:sz w:val="22"/>
          <w:szCs w:val="22"/>
        </w:rPr>
        <w:t xml:space="preserve">Ukoliko se radi o korisniku koji dvoranu želi koristiti bez naknade ili uz umanjeni iznos naknade iz točke 5. Javnog poziva potrebno je priložiti dokaz o ispunjavanju uvjeta iz točke 6. Javnog poziva. </w:t>
      </w:r>
    </w:p>
    <w:p w:rsidR="00841F53" w:rsidRDefault="00841F53" w:rsidP="00841F53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Popis osoba, članova kluba ili grupe koji će koristiti sportsku dvoranu i njihovi OIB-i: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08"/>
        <w:gridCol w:w="1521"/>
        <w:gridCol w:w="1503"/>
        <w:gridCol w:w="1507"/>
        <w:gridCol w:w="1520"/>
        <w:gridCol w:w="1503"/>
      </w:tblGrid>
      <w:tr w:rsidR="00841F53" w:rsidTr="00841F5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R.br.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Ime i prezime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OIB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R.br.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Ime i prezime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53" w:rsidRDefault="00841F53" w:rsidP="00841F53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OIB</w:t>
            </w: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F53" w:rsidTr="00841F53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53" w:rsidRDefault="00841F53" w:rsidP="00841F53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41F53" w:rsidRDefault="00841F53" w:rsidP="00841F53">
      <w:pPr>
        <w:spacing w:after="0" w:line="20" w:lineRule="atLeast"/>
        <w:rPr>
          <w:rFonts w:ascii="Arial" w:hAnsi="Arial" w:cs="Arial"/>
        </w:rPr>
      </w:pPr>
    </w:p>
    <w:p w:rsidR="00841F53" w:rsidRDefault="00841F53" w:rsidP="00841F53">
      <w:pPr>
        <w:spacing w:line="20" w:lineRule="atLeast"/>
        <w:rPr>
          <w:rFonts w:ascii="Arial" w:hAnsi="Arial" w:cs="Arial"/>
        </w:rPr>
      </w:pPr>
      <w:r>
        <w:rPr>
          <w:rFonts w:ascii="Arial" w:hAnsi="Arial" w:cs="Arial"/>
        </w:rPr>
        <w:t>Unaprijed se zahvaljujemo.</w:t>
      </w:r>
    </w:p>
    <w:p w:rsidR="00841F53" w:rsidRDefault="00841F53" w:rsidP="00841F53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  <w:r w:rsidR="00E90C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                                                                 _______________</w:t>
      </w:r>
    </w:p>
    <w:p w:rsidR="00841F53" w:rsidRDefault="00841F53" w:rsidP="00841F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Potp</w:t>
      </w:r>
      <w:bookmarkStart w:id="0" w:name="_GoBack"/>
      <w:bookmarkEnd w:id="0"/>
      <w:r>
        <w:rPr>
          <w:rFonts w:ascii="Arial" w:hAnsi="Arial" w:cs="Arial"/>
        </w:rPr>
        <w:t>is</w:t>
      </w:r>
    </w:p>
    <w:sectPr w:rsidR="00841F53" w:rsidSect="00670EE8">
      <w:footerReference w:type="default" r:id="rId8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B70" w:rsidRDefault="009B3B70" w:rsidP="00B547B4">
      <w:pPr>
        <w:spacing w:after="0" w:line="240" w:lineRule="auto"/>
      </w:pPr>
      <w:r>
        <w:separator/>
      </w:r>
    </w:p>
  </w:endnote>
  <w:endnote w:type="continuationSeparator" w:id="0">
    <w:p w:rsidR="009B3B70" w:rsidRDefault="009B3B70" w:rsidP="00B5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7B4" w:rsidRPr="00A0793E" w:rsidRDefault="00B547B4" w:rsidP="00A0793E">
    <w:pPr>
      <w:pBdr>
        <w:bottom w:val="double" w:sz="6" w:space="1" w:color="auto"/>
      </w:pBdr>
      <w:spacing w:after="0"/>
      <w:rPr>
        <w:rFonts w:ascii="Times New Roman" w:hAnsi="Times New Roman"/>
      </w:rPr>
    </w:pPr>
  </w:p>
  <w:p w:rsidR="00B547B4" w:rsidRPr="008A085C" w:rsidRDefault="00B547B4" w:rsidP="008A085C">
    <w:pPr>
      <w:spacing w:after="0"/>
      <w:jc w:val="center"/>
      <w:rPr>
        <w:rFonts w:ascii="Times New Roman" w:hAnsi="Times New Roman"/>
        <w:sz w:val="18"/>
        <w:u w:val="single"/>
      </w:rPr>
    </w:pPr>
    <w:r w:rsidRPr="00A0793E">
      <w:rPr>
        <w:rFonts w:ascii="Times New Roman" w:hAnsi="Times New Roman"/>
        <w:sz w:val="18"/>
      </w:rPr>
      <w:t>Školska 17, 47240 Slunj, Tel : (047) 777-112; 77</w:t>
    </w:r>
    <w:r>
      <w:rPr>
        <w:rFonts w:ascii="Times New Roman" w:hAnsi="Times New Roman"/>
        <w:sz w:val="18"/>
      </w:rPr>
      <w:t>7-610, fax : (047) 777-610, web</w:t>
    </w:r>
    <w:r w:rsidRPr="00A0793E">
      <w:rPr>
        <w:rFonts w:ascii="Times New Roman" w:hAnsi="Times New Roman"/>
        <w:sz w:val="18"/>
      </w:rPr>
      <w:t xml:space="preserve">: </w:t>
    </w:r>
    <w:r w:rsidRPr="008A085C">
      <w:rPr>
        <w:rFonts w:ascii="Times New Roman" w:hAnsi="Times New Roman"/>
        <w:sz w:val="18"/>
      </w:rPr>
      <w:t>www.</w:t>
    </w:r>
    <w:r w:rsidRPr="008A085C">
      <w:rPr>
        <w:rFonts w:ascii="Times New Roman" w:hAnsi="Times New Roman"/>
        <w:sz w:val="18"/>
      </w:rPr>
      <w:softHyphen/>
      <w:t>os-</w:t>
    </w:r>
    <w:r w:rsidRPr="008A085C">
      <w:rPr>
        <w:rFonts w:ascii="Times New Roman" w:hAnsi="Times New Roman"/>
        <w:sz w:val="18"/>
      </w:rPr>
      <w:softHyphen/>
      <w:t>slunj.</w:t>
    </w:r>
    <w:r w:rsidRPr="008A085C">
      <w:rPr>
        <w:rFonts w:ascii="Times New Roman" w:hAnsi="Times New Roman"/>
        <w:sz w:val="18"/>
      </w:rPr>
      <w:softHyphen/>
      <w:t>skole.</w:t>
    </w:r>
    <w:r w:rsidRPr="008A085C">
      <w:rPr>
        <w:rFonts w:ascii="Times New Roman" w:hAnsi="Times New Roman"/>
        <w:sz w:val="18"/>
      </w:rPr>
      <w:softHyphen/>
      <w:t>hr</w:t>
    </w:r>
    <w:r>
      <w:rPr>
        <w:rFonts w:ascii="Times New Roman" w:hAnsi="Times New Roman"/>
        <w:sz w:val="18"/>
      </w:rPr>
      <w:t>,</w:t>
    </w:r>
  </w:p>
  <w:p w:rsidR="00B547B4" w:rsidRPr="00A0793E" w:rsidRDefault="00B547B4" w:rsidP="00A0793E">
    <w:pPr>
      <w:spacing w:after="0"/>
      <w:jc w:val="center"/>
      <w:rPr>
        <w:rFonts w:ascii="Times New Roman" w:hAnsi="Times New Roman"/>
        <w:sz w:val="18"/>
        <w:u w:val="single"/>
      </w:rPr>
    </w:pPr>
    <w:r>
      <w:rPr>
        <w:rFonts w:ascii="Times New Roman" w:hAnsi="Times New Roman"/>
        <w:sz w:val="18"/>
      </w:rPr>
      <w:t>e-mail</w:t>
    </w:r>
    <w:r w:rsidRPr="00A0793E">
      <w:rPr>
        <w:rFonts w:ascii="Times New Roman" w:hAnsi="Times New Roman"/>
        <w:sz w:val="18"/>
      </w:rPr>
      <w:t xml:space="preserve">: </w:t>
    </w:r>
    <w:r w:rsidR="00741AA6" w:rsidRPr="00741AA6">
      <w:rPr>
        <w:rFonts w:ascii="Times New Roman" w:hAnsi="Times New Roman" w:cs="Times New Roman"/>
        <w:sz w:val="18"/>
      </w:rPr>
      <w:t>ured@os-slunj.skole.hr</w:t>
    </w:r>
  </w:p>
  <w:p w:rsidR="00B547B4" w:rsidRDefault="00B547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B70" w:rsidRDefault="009B3B70" w:rsidP="00B547B4">
      <w:pPr>
        <w:spacing w:after="0" w:line="240" w:lineRule="auto"/>
      </w:pPr>
      <w:r>
        <w:separator/>
      </w:r>
    </w:p>
  </w:footnote>
  <w:footnote w:type="continuationSeparator" w:id="0">
    <w:p w:rsidR="009B3B70" w:rsidRDefault="009B3B70" w:rsidP="00B547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CC"/>
    <w:rsid w:val="000637BC"/>
    <w:rsid w:val="00093A33"/>
    <w:rsid w:val="00150CDE"/>
    <w:rsid w:val="001E5AED"/>
    <w:rsid w:val="002710E7"/>
    <w:rsid w:val="003030B4"/>
    <w:rsid w:val="00391301"/>
    <w:rsid w:val="004B56B4"/>
    <w:rsid w:val="005541DC"/>
    <w:rsid w:val="005A2475"/>
    <w:rsid w:val="005A7B88"/>
    <w:rsid w:val="005B71F6"/>
    <w:rsid w:val="005C2A9A"/>
    <w:rsid w:val="00670EE8"/>
    <w:rsid w:val="00741AA6"/>
    <w:rsid w:val="00745B6E"/>
    <w:rsid w:val="00823FE3"/>
    <w:rsid w:val="00841F53"/>
    <w:rsid w:val="008C1E5D"/>
    <w:rsid w:val="008C3FFD"/>
    <w:rsid w:val="00902D4F"/>
    <w:rsid w:val="009207C5"/>
    <w:rsid w:val="009B3B70"/>
    <w:rsid w:val="009C62D3"/>
    <w:rsid w:val="00A268C9"/>
    <w:rsid w:val="00A362CC"/>
    <w:rsid w:val="00A64BF7"/>
    <w:rsid w:val="00B547B4"/>
    <w:rsid w:val="00B97656"/>
    <w:rsid w:val="00BC0E3D"/>
    <w:rsid w:val="00C155CA"/>
    <w:rsid w:val="00C27A3A"/>
    <w:rsid w:val="00DE18F4"/>
    <w:rsid w:val="00E90CF5"/>
    <w:rsid w:val="00EC7CB8"/>
    <w:rsid w:val="00EF5A73"/>
    <w:rsid w:val="00F12595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312F8-E2FD-4EAE-AC94-4A8C912C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5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47B4"/>
  </w:style>
  <w:style w:type="paragraph" w:styleId="Podnoje">
    <w:name w:val="footer"/>
    <w:basedOn w:val="Normal"/>
    <w:link w:val="PodnojeChar"/>
    <w:uiPriority w:val="99"/>
    <w:unhideWhenUsed/>
    <w:rsid w:val="00B5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47B4"/>
  </w:style>
  <w:style w:type="paragraph" w:styleId="StandardWeb">
    <w:name w:val="Normal (Web)"/>
    <w:basedOn w:val="Normal"/>
    <w:uiPriority w:val="99"/>
    <w:semiHidden/>
    <w:unhideWhenUsed/>
    <w:rsid w:val="00841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41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41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9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ured@os-slunj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&#353;tvo\Dropbox\MATERIJALI\Dopis%20-%20Predlo&#382;ak_1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- Predložak_1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Slunj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Elvija Bićanić Dokoza</cp:lastModifiedBy>
  <cp:revision>3</cp:revision>
  <dcterms:created xsi:type="dcterms:W3CDTF">2026-09-29T06:03:00Z</dcterms:created>
  <dcterms:modified xsi:type="dcterms:W3CDTF">2026-09-29T06:08:00Z</dcterms:modified>
</cp:coreProperties>
</file>